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64AD" w:rsidRPr="000038DB" w:rsidRDefault="000038DB" w:rsidP="000038DB">
      <w:pPr>
        <w:pStyle w:val="Title"/>
        <w:rPr>
          <w:rFonts w:ascii="Avenir Next" w:hAnsi="Avenir Next"/>
        </w:rPr>
      </w:pPr>
      <w:r w:rsidRPr="000038DB">
        <w:rPr>
          <w:rFonts w:ascii="Avenir Next" w:hAnsi="Avenir Next"/>
        </w:rPr>
        <w:t>Sales Process Template</w:t>
      </w:r>
    </w:p>
    <w:p w:rsidR="000038DB" w:rsidRPr="000038DB" w:rsidRDefault="000038DB" w:rsidP="000038DB">
      <w:pPr>
        <w:rPr>
          <w:rFonts w:ascii="Avenir Next" w:eastAsia="Times New Roman" w:hAnsi="Avenir Next"/>
        </w:rPr>
      </w:pPr>
      <w:r w:rsidRPr="000038DB">
        <w:rPr>
          <w:rFonts w:ascii="Avenir Next" w:eastAsia="Times New Roman" w:hAnsi="Avenir Next"/>
          <w:b/>
        </w:rPr>
        <w:t>Instructions</w:t>
      </w:r>
      <w:r w:rsidRPr="000038DB">
        <w:rPr>
          <w:rFonts w:ascii="Avenir Next" w:eastAsia="Times New Roman" w:hAnsi="Avenir Next"/>
        </w:rPr>
        <w:t>: Write the steps of your sales process below and add a brief description.</w:t>
      </w:r>
    </w:p>
    <w:p w:rsidR="000038DB" w:rsidRPr="000038DB" w:rsidRDefault="000038DB" w:rsidP="000038DB">
      <w:pPr>
        <w:pStyle w:val="Heading2"/>
        <w:numPr>
          <w:ilvl w:val="0"/>
          <w:numId w:val="2"/>
        </w:numPr>
        <w:rPr>
          <w:rFonts w:ascii="Avenir Next" w:eastAsia="Times New Roman" w:hAnsi="Avenir Next"/>
        </w:rPr>
      </w:pPr>
      <w:r w:rsidRPr="000038DB">
        <w:rPr>
          <w:rFonts w:ascii="Avenir Next" w:eastAsia="Times New Roman" w:hAnsi="Avenir Next"/>
        </w:rPr>
        <w:t>Prospect</w:t>
      </w:r>
    </w:p>
    <w:p w:rsidR="000038DB" w:rsidRPr="000038DB" w:rsidRDefault="000038DB" w:rsidP="000038DB">
      <w:pPr>
        <w:rPr>
          <w:rFonts w:ascii="Avenir Next" w:hAnsi="Avenir Next"/>
        </w:rPr>
      </w:pPr>
      <w:r w:rsidRPr="000038DB">
        <w:rPr>
          <w:rFonts w:ascii="Avenir Next" w:hAnsi="Avenir Next"/>
        </w:rPr>
        <w:t>Source leads to contact or gather leads from Marketing.</w:t>
      </w:r>
    </w:p>
    <w:p w:rsidR="000038DB" w:rsidRPr="000038DB" w:rsidRDefault="000038DB" w:rsidP="000038DB">
      <w:pPr>
        <w:pStyle w:val="Heading2"/>
        <w:numPr>
          <w:ilvl w:val="0"/>
          <w:numId w:val="2"/>
        </w:numPr>
        <w:rPr>
          <w:rFonts w:ascii="Avenir Next" w:eastAsia="Times New Roman" w:hAnsi="Avenir Next"/>
        </w:rPr>
      </w:pPr>
      <w:r w:rsidRPr="000038DB">
        <w:rPr>
          <w:rFonts w:ascii="Avenir Next" w:eastAsia="Times New Roman" w:hAnsi="Avenir Next"/>
        </w:rPr>
        <w:t>Qualify</w:t>
      </w:r>
    </w:p>
    <w:p w:rsidR="000038DB" w:rsidRPr="000038DB" w:rsidRDefault="000038DB" w:rsidP="000038DB">
      <w:pPr>
        <w:rPr>
          <w:rFonts w:ascii="Avenir Next" w:hAnsi="Avenir Next"/>
        </w:rPr>
      </w:pPr>
      <w:r w:rsidRPr="000038DB">
        <w:rPr>
          <w:rFonts w:ascii="Avenir Next" w:hAnsi="Avenir Next"/>
        </w:rPr>
        <w:t>Compare the lead to the ideal customer persona.</w:t>
      </w:r>
    </w:p>
    <w:p w:rsidR="000038DB" w:rsidRPr="000038DB" w:rsidRDefault="000038DB" w:rsidP="000038DB">
      <w:pPr>
        <w:pStyle w:val="Heading2"/>
        <w:numPr>
          <w:ilvl w:val="0"/>
          <w:numId w:val="2"/>
        </w:numPr>
        <w:rPr>
          <w:rFonts w:ascii="Avenir Next" w:eastAsia="Times New Roman" w:hAnsi="Avenir Next"/>
        </w:rPr>
      </w:pPr>
      <w:r w:rsidRPr="000038DB">
        <w:rPr>
          <w:rFonts w:ascii="Avenir Next" w:eastAsia="Times New Roman" w:hAnsi="Avenir Next"/>
        </w:rPr>
        <w:t>Connect</w:t>
      </w:r>
    </w:p>
    <w:p w:rsidR="000038DB" w:rsidRPr="000038DB" w:rsidRDefault="000038DB" w:rsidP="000038DB">
      <w:pPr>
        <w:rPr>
          <w:rFonts w:ascii="Avenir Next" w:hAnsi="Avenir Next"/>
        </w:rPr>
      </w:pPr>
      <w:r w:rsidRPr="000038DB">
        <w:rPr>
          <w:rFonts w:ascii="Avenir Next" w:hAnsi="Avenir Next"/>
        </w:rPr>
        <w:t>Call, email, or meet with the prospect.</w:t>
      </w:r>
    </w:p>
    <w:p w:rsidR="000038DB" w:rsidRPr="000038DB" w:rsidRDefault="000038DB" w:rsidP="000038DB">
      <w:pPr>
        <w:pStyle w:val="Heading2"/>
        <w:numPr>
          <w:ilvl w:val="0"/>
          <w:numId w:val="2"/>
        </w:numPr>
        <w:rPr>
          <w:rFonts w:ascii="Avenir Next" w:eastAsia="Times New Roman" w:hAnsi="Avenir Next"/>
        </w:rPr>
      </w:pPr>
      <w:r w:rsidRPr="000038DB">
        <w:rPr>
          <w:rFonts w:ascii="Avenir Next" w:eastAsia="Times New Roman" w:hAnsi="Avenir Next"/>
        </w:rPr>
        <w:t>Identify Pain and Needs</w:t>
      </w:r>
    </w:p>
    <w:p w:rsidR="000038DB" w:rsidRPr="000038DB" w:rsidRDefault="000038DB" w:rsidP="000038DB">
      <w:pPr>
        <w:rPr>
          <w:rFonts w:ascii="Avenir Next" w:hAnsi="Avenir Next"/>
        </w:rPr>
      </w:pPr>
      <w:r w:rsidRPr="000038DB">
        <w:rPr>
          <w:rFonts w:ascii="Avenir Next" w:hAnsi="Avenir Next"/>
        </w:rPr>
        <w:t>Ask the prospect questions to understand their issue.</w:t>
      </w:r>
    </w:p>
    <w:p w:rsidR="000038DB" w:rsidRDefault="000038DB" w:rsidP="000038DB">
      <w:pPr>
        <w:pStyle w:val="Heading2"/>
        <w:numPr>
          <w:ilvl w:val="0"/>
          <w:numId w:val="2"/>
        </w:numPr>
        <w:rPr>
          <w:rFonts w:ascii="Avenir Next" w:eastAsia="Times New Roman" w:hAnsi="Avenir Next"/>
        </w:rPr>
      </w:pPr>
      <w:r w:rsidRPr="000038DB">
        <w:rPr>
          <w:rFonts w:ascii="Avenir Next" w:eastAsia="Times New Roman" w:hAnsi="Avenir Next"/>
        </w:rPr>
        <w:t>Present</w:t>
      </w:r>
    </w:p>
    <w:p w:rsidR="000038DB" w:rsidRPr="000038DB" w:rsidRDefault="000038DB" w:rsidP="000038DB">
      <w:r>
        <w:t>Present or demo your product/service to stakeholders.</w:t>
      </w:r>
    </w:p>
    <w:p w:rsidR="000038DB" w:rsidRDefault="000038DB" w:rsidP="000038DB">
      <w:pPr>
        <w:pStyle w:val="Heading2"/>
        <w:numPr>
          <w:ilvl w:val="0"/>
          <w:numId w:val="2"/>
        </w:numPr>
        <w:rPr>
          <w:rFonts w:ascii="Avenir Next" w:eastAsia="Times New Roman" w:hAnsi="Avenir Next"/>
        </w:rPr>
      </w:pPr>
      <w:r w:rsidRPr="000038DB">
        <w:rPr>
          <w:rFonts w:ascii="Avenir Next" w:eastAsia="Times New Roman" w:hAnsi="Avenir Next"/>
        </w:rPr>
        <w:t>Handle Objections</w:t>
      </w:r>
    </w:p>
    <w:p w:rsidR="000038DB" w:rsidRPr="000038DB" w:rsidRDefault="000038DB" w:rsidP="000038DB">
      <w:r>
        <w:t>Address any doubts the prospect might have.</w:t>
      </w:r>
    </w:p>
    <w:p w:rsidR="000038DB" w:rsidRDefault="000038DB" w:rsidP="000038DB">
      <w:pPr>
        <w:pStyle w:val="Heading2"/>
        <w:numPr>
          <w:ilvl w:val="0"/>
          <w:numId w:val="2"/>
        </w:numPr>
        <w:rPr>
          <w:rFonts w:ascii="Avenir Next" w:eastAsia="Times New Roman" w:hAnsi="Avenir Next"/>
        </w:rPr>
      </w:pPr>
      <w:r w:rsidRPr="000038DB">
        <w:rPr>
          <w:rFonts w:ascii="Avenir Next" w:eastAsia="Times New Roman" w:hAnsi="Avenir Next"/>
        </w:rPr>
        <w:t>Issue Proposal</w:t>
      </w:r>
    </w:p>
    <w:p w:rsidR="000038DB" w:rsidRPr="000038DB" w:rsidRDefault="000038DB" w:rsidP="000038DB">
      <w:r>
        <w:t>Draw up a proposal and present to stakeholders.</w:t>
      </w:r>
    </w:p>
    <w:p w:rsidR="000038DB" w:rsidRDefault="000038DB" w:rsidP="000038DB">
      <w:pPr>
        <w:pStyle w:val="Heading2"/>
        <w:numPr>
          <w:ilvl w:val="0"/>
          <w:numId w:val="2"/>
        </w:numPr>
        <w:rPr>
          <w:rFonts w:ascii="Avenir Next" w:eastAsia="Times New Roman" w:hAnsi="Avenir Next"/>
        </w:rPr>
      </w:pPr>
      <w:r w:rsidRPr="000038DB">
        <w:rPr>
          <w:rFonts w:ascii="Avenir Next" w:eastAsia="Times New Roman" w:hAnsi="Avenir Next"/>
        </w:rPr>
        <w:t>Close</w:t>
      </w:r>
    </w:p>
    <w:p w:rsidR="000038DB" w:rsidRPr="000038DB" w:rsidRDefault="000038DB" w:rsidP="000038DB">
      <w:r>
        <w:t>Ask for the business and close the deal.</w:t>
      </w:r>
    </w:p>
    <w:p w:rsidR="000038DB" w:rsidRDefault="000038DB" w:rsidP="000038DB">
      <w:pPr>
        <w:pStyle w:val="Heading2"/>
        <w:numPr>
          <w:ilvl w:val="0"/>
          <w:numId w:val="2"/>
        </w:numPr>
        <w:rPr>
          <w:rFonts w:ascii="Avenir Next" w:eastAsia="Times New Roman" w:hAnsi="Avenir Next"/>
        </w:rPr>
      </w:pPr>
      <w:r w:rsidRPr="000038DB">
        <w:rPr>
          <w:rFonts w:ascii="Avenir Next" w:eastAsia="Times New Roman" w:hAnsi="Avenir Next"/>
        </w:rPr>
        <w:t>Deliver Product/Service</w:t>
      </w:r>
    </w:p>
    <w:p w:rsidR="000038DB" w:rsidRPr="000038DB" w:rsidRDefault="000038DB" w:rsidP="000038DB">
      <w:r>
        <w:t>See your new customer through fulfillment.</w:t>
      </w:r>
    </w:p>
    <w:p w:rsidR="000038DB" w:rsidRDefault="000038DB" w:rsidP="000038DB">
      <w:pPr>
        <w:pStyle w:val="Heading2"/>
        <w:numPr>
          <w:ilvl w:val="0"/>
          <w:numId w:val="2"/>
        </w:numPr>
        <w:rPr>
          <w:rFonts w:ascii="Avenir Next" w:eastAsia="Times New Roman" w:hAnsi="Avenir Next"/>
        </w:rPr>
      </w:pPr>
      <w:r w:rsidRPr="000038DB">
        <w:rPr>
          <w:rFonts w:ascii="Avenir Next" w:eastAsia="Times New Roman" w:hAnsi="Avenir Next"/>
        </w:rPr>
        <w:t>Upsell/Cross-Sell</w:t>
      </w:r>
    </w:p>
    <w:p w:rsidR="000038DB" w:rsidRPr="000038DB" w:rsidRDefault="000038DB" w:rsidP="000038DB">
      <w:r>
        <w:t>Follow up with your customer and expand their account over time.</w:t>
      </w:r>
      <w:bookmarkStart w:id="0" w:name="_GoBack"/>
      <w:bookmarkEnd w:id="0"/>
    </w:p>
    <w:p w:rsidR="000038DB" w:rsidRPr="000038DB" w:rsidRDefault="000038DB" w:rsidP="000038DB">
      <w:pPr>
        <w:pStyle w:val="Heading2"/>
      </w:pPr>
    </w:p>
    <w:sectPr w:rsidR="000038DB" w:rsidRPr="000038DB" w:rsidSect="004F36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venir Next">
    <w:panose1 w:val="020B0503020202020204"/>
    <w:charset w:val="00"/>
    <w:family w:val="swiss"/>
    <w:pitch w:val="variable"/>
    <w:sig w:usb0="8000002F" w:usb1="5000204A" w:usb2="00000000" w:usb3="00000000" w:csb0="0000009B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77047"/>
    <w:multiLevelType w:val="hybridMultilevel"/>
    <w:tmpl w:val="4058EC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95D4112"/>
    <w:multiLevelType w:val="multilevel"/>
    <w:tmpl w:val="1D324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8DB"/>
    <w:rsid w:val="000038DB"/>
    <w:rsid w:val="00455B18"/>
    <w:rsid w:val="004F3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0A33D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038DB"/>
  </w:style>
  <w:style w:type="paragraph" w:styleId="Heading1">
    <w:name w:val="heading 1"/>
    <w:basedOn w:val="Normal"/>
    <w:next w:val="Normal"/>
    <w:link w:val="Heading1Char"/>
    <w:uiPriority w:val="9"/>
    <w:qFormat/>
    <w:rsid w:val="000038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038D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38D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38D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38D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38D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38D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38D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38D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38D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038DB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38DB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38DB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38DB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38DB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38D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38DB"/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38D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038DB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038DB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038DB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38DB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0038DB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0038DB"/>
    <w:rPr>
      <w:b/>
      <w:bCs/>
    </w:rPr>
  </w:style>
  <w:style w:type="character" w:styleId="Emphasis">
    <w:name w:val="Emphasis"/>
    <w:basedOn w:val="DefaultParagraphFont"/>
    <w:uiPriority w:val="20"/>
    <w:qFormat/>
    <w:rsid w:val="000038DB"/>
    <w:rPr>
      <w:i/>
      <w:iCs/>
    </w:rPr>
  </w:style>
  <w:style w:type="paragraph" w:styleId="NoSpacing">
    <w:name w:val="No Spacing"/>
    <w:link w:val="NoSpacingChar"/>
    <w:uiPriority w:val="1"/>
    <w:qFormat/>
    <w:rsid w:val="000038D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038D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0038DB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0038DB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38DB"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38DB"/>
    <w:rPr>
      <w:b/>
      <w:bCs/>
      <w:i/>
      <w:iCs/>
      <w:color w:val="4472C4" w:themeColor="accent1"/>
    </w:rPr>
  </w:style>
  <w:style w:type="character" w:styleId="SubtleEmphasis">
    <w:name w:val="Subtle Emphasis"/>
    <w:basedOn w:val="DefaultParagraphFont"/>
    <w:uiPriority w:val="19"/>
    <w:qFormat/>
    <w:rsid w:val="000038DB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0038DB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0038DB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0038DB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0038DB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038DB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0038DB"/>
  </w:style>
  <w:style w:type="paragraph" w:customStyle="1" w:styleId="PersonalName">
    <w:name w:val="Personal Name"/>
    <w:basedOn w:val="Title"/>
    <w:rsid w:val="000038DB"/>
    <w:rPr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60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Sales Process Template.dotx</Template>
  <TotalTime>7</TotalTime>
  <Pages>1</Pages>
  <Words>110</Words>
  <Characters>632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Meredith Hart</dc:creator>
  <cp:keywords/>
  <dc:description/>
  <cp:lastModifiedBy>Meredith Hart</cp:lastModifiedBy>
  <cp:revision>1</cp:revision>
  <dcterms:created xsi:type="dcterms:W3CDTF">2019-04-29T21:34:00Z</dcterms:created>
  <dcterms:modified xsi:type="dcterms:W3CDTF">2019-04-29T21:44:00Z</dcterms:modified>
</cp:coreProperties>
</file>